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0"/>
      </w:tblGrid>
      <w:tr w:rsidR="00460A21" w:rsidTr="00146C67">
        <w:trPr>
          <w:trHeight w:val="7237"/>
        </w:trPr>
        <w:tc>
          <w:tcPr>
            <w:tcW w:w="10840" w:type="dxa"/>
            <w:tcBorders>
              <w:bottom w:val="single" w:sz="4" w:space="0" w:color="auto"/>
            </w:tcBorders>
            <w:vAlign w:val="center"/>
          </w:tcPr>
          <w:tbl>
            <w:tblPr>
              <w:tblW w:w="4944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57"/>
              <w:gridCol w:w="5357"/>
            </w:tblGrid>
            <w:tr w:rsidR="00460A21" w:rsidRPr="00E91FBC" w:rsidTr="00C2033D">
              <w:trPr>
                <w:trHeight w:hRule="exact" w:val="3532"/>
              </w:trPr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3366" w:themeFill="accent1"/>
                  <w:vAlign w:val="center"/>
                </w:tcPr>
                <w:p w:rsidR="00460A21" w:rsidRPr="00E91FBC" w:rsidRDefault="000D066E">
                  <w:pPr>
                    <w:pStyle w:val="Title"/>
                    <w:rPr>
                      <w:rFonts w:ascii="Arial Narrow" w:hAnsi="Arial Narrow"/>
                      <w:i/>
                      <w:color w:val="FEFC75" w:themeColor="accent6" w:themeTint="66"/>
                      <w:sz w:val="48"/>
                      <w:szCs w:val="48"/>
                    </w:rPr>
                  </w:pPr>
                  <w:r w:rsidRPr="00E91FBC">
                    <w:rPr>
                      <w:rFonts w:ascii="Arial Narrow" w:hAnsi="Arial Narrow"/>
                      <w:i/>
                      <w:color w:val="FEFC75" w:themeColor="accent6" w:themeTint="66"/>
                      <w:sz w:val="48"/>
                      <w:szCs w:val="48"/>
                    </w:rPr>
                    <w:t xml:space="preserve">2022 </w:t>
                  </w:r>
                  <w:r w:rsidR="00BA1491" w:rsidRPr="00E91FBC">
                    <w:rPr>
                      <w:rFonts w:ascii="Arial Narrow" w:hAnsi="Arial Narrow"/>
                      <w:i/>
                      <w:color w:val="FEFC75" w:themeColor="accent6" w:themeTint="66"/>
                      <w:sz w:val="48"/>
                      <w:szCs w:val="48"/>
                    </w:rPr>
                    <w:t xml:space="preserve">Education Excellence </w:t>
                  </w:r>
                  <w:r w:rsidR="00AA1952">
                    <w:rPr>
                      <w:rFonts w:ascii="Arial Narrow" w:hAnsi="Arial Narrow"/>
                      <w:i/>
                      <w:color w:val="FEFC75" w:themeColor="accent6" w:themeTint="66"/>
                      <w:sz w:val="48"/>
                      <w:szCs w:val="48"/>
                    </w:rPr>
                    <w:t>Forum</w:t>
                  </w:r>
                </w:p>
                <w:p w:rsidR="00A4006C" w:rsidRPr="00E91FBC" w:rsidRDefault="00A4006C">
                  <w:pPr>
                    <w:pStyle w:val="Title"/>
                    <w:rPr>
                      <w:rFonts w:ascii="Arial Narrow" w:hAnsi="Arial Narrow"/>
                      <w:i/>
                      <w:sz w:val="28"/>
                      <w:szCs w:val="28"/>
                    </w:rPr>
                  </w:pPr>
                  <w:r w:rsidRPr="00E91FBC">
                    <w:rPr>
                      <w:rFonts w:ascii="Arial Narrow" w:hAnsi="Arial Narrow"/>
                      <w:i/>
                      <w:sz w:val="28"/>
                      <w:szCs w:val="28"/>
                    </w:rPr>
                    <w:t xml:space="preserve">(Portland/Vancouver  Metropolitan area </w:t>
                  </w:r>
                  <w:r w:rsidR="00B576BA">
                    <w:rPr>
                      <w:rFonts w:ascii="Arial Narrow" w:hAnsi="Arial Narrow"/>
                      <w:i/>
                      <w:sz w:val="28"/>
                      <w:szCs w:val="28"/>
                    </w:rPr>
                    <w:t>Ethiopia</w:t>
                  </w:r>
                  <w:r w:rsidRPr="00E91FBC">
                    <w:rPr>
                      <w:rFonts w:ascii="Arial Narrow" w:hAnsi="Arial Narrow"/>
                      <w:i/>
                      <w:sz w:val="28"/>
                      <w:szCs w:val="28"/>
                    </w:rPr>
                    <w:t>n Diaspora community)</w:t>
                  </w:r>
                </w:p>
              </w:tc>
              <w:tc>
                <w:tcPr>
                  <w:tcW w:w="2500" w:type="pct"/>
                  <w:tcBorders>
                    <w:left w:val="single" w:sz="4" w:space="0" w:color="auto"/>
                  </w:tcBorders>
                </w:tcPr>
                <w:p w:rsidR="00B962CA" w:rsidRPr="00E91FBC" w:rsidRDefault="00EE2723">
                  <w:pPr>
                    <w:rPr>
                      <w:rFonts w:ascii="Arial Narrow" w:hAnsi="Arial Narrow" w:cs="Angsana New"/>
                      <w:i/>
                      <w:sz w:val="28"/>
                      <w:szCs w:val="28"/>
                    </w:rPr>
                  </w:pPr>
                  <w:r w:rsidRPr="00E91FBC">
                    <w:rPr>
                      <w:rFonts w:ascii="Arial Narrow" w:hAnsi="Arial Narrow" w:cs="Angsana New"/>
                      <w:i/>
                      <w:sz w:val="28"/>
                      <w:szCs w:val="28"/>
                    </w:rPr>
                    <w:fldChar w:fldCharType="begin"/>
                  </w:r>
                  <w:r w:rsidRPr="00E91FBC">
                    <w:rPr>
                      <w:rFonts w:ascii="Arial Narrow" w:hAnsi="Arial Narrow" w:cs="Angsana New"/>
                      <w:i/>
                      <w:sz w:val="28"/>
                      <w:szCs w:val="28"/>
                    </w:rPr>
                    <w:instrText xml:space="preserve"> INCLUDEPICTURE "/var/folders/6c/scj87ntd4cn8_fs3hzyb9zd80000gn/T/com.microsoft.Word/WebArchiveCopyPasteTempFiles/images?q=tbnANd9GcRITRSYEXZHRhB_ANf_i7c52tMmz7h_6ZbKCg&amp;usqp=CAU" \* MERGEFORMATINET </w:instrText>
                  </w:r>
                  <w:r w:rsidRPr="00E91FBC">
                    <w:rPr>
                      <w:rFonts w:ascii="Arial Narrow" w:hAnsi="Arial Narrow" w:cs="Angsana New"/>
                      <w:i/>
                      <w:sz w:val="28"/>
                      <w:szCs w:val="28"/>
                    </w:rPr>
                    <w:fldChar w:fldCharType="separate"/>
                  </w:r>
                  <w:r w:rsidRPr="00E91FBC">
                    <w:rPr>
                      <w:rFonts w:ascii="Arial Narrow" w:hAnsi="Arial Narrow" w:cs="Angsana New"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 wp14:anchorId="4D76B511" wp14:editId="5E0D1B8D">
                        <wp:extent cx="1905000" cy="1721485"/>
                        <wp:effectExtent l="0" t="0" r="0" b="5715"/>
                        <wp:docPr id="11" name="Picture 11" descr="Class of 2022 graduation cap' Hanes Adult T-Shirt | Spreadshi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lass of 2022 graduation cap' Hanes Adult T-Shirt | Spreadshi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195" cy="1910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1FBC">
                    <w:rPr>
                      <w:rFonts w:ascii="Arial Narrow" w:hAnsi="Arial Narrow" w:cs="Angsana New"/>
                      <w:i/>
                      <w:sz w:val="28"/>
                      <w:szCs w:val="28"/>
                    </w:rPr>
                    <w:fldChar w:fldCharType="end"/>
                  </w:r>
                </w:p>
                <w:p w:rsidR="00C2033D" w:rsidRPr="00B576BA" w:rsidRDefault="00B576BA" w:rsidP="00B576BA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rPr>
                      <w:rFonts w:ascii="Arial Narrow" w:hAnsi="Arial Narrow"/>
                      <w:i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i/>
                      <w:color w:val="00B050"/>
                      <w:sz w:val="28"/>
                      <w:szCs w:val="28"/>
                    </w:rPr>
                    <w:t xml:space="preserve">           </w:t>
                  </w:r>
                  <w:r w:rsidRPr="00B576BA">
                    <w:rPr>
                      <w:rFonts w:ascii="Arial Narrow" w:hAnsi="Arial Narrow"/>
                      <w:i/>
                      <w:color w:val="00B050"/>
                      <w:sz w:val="32"/>
                      <w:szCs w:val="32"/>
                    </w:rPr>
                    <w:t xml:space="preserve">“It </w:t>
                  </w:r>
                  <w:r w:rsidR="00C2033D" w:rsidRPr="00B576BA">
                    <w:rPr>
                      <w:rFonts w:ascii="Arial Narrow" w:hAnsi="Arial Narrow"/>
                      <w:i/>
                      <w:color w:val="00B050"/>
                      <w:sz w:val="32"/>
                      <w:szCs w:val="32"/>
                    </w:rPr>
                    <w:t xml:space="preserve"> takes a village to raise a child” </w:t>
                  </w:r>
                </w:p>
                <w:p w:rsidR="00C2033D" w:rsidRPr="00E91FBC" w:rsidRDefault="00C2033D">
                  <w:pPr>
                    <w:rPr>
                      <w:rFonts w:ascii="Arial Narrow" w:hAnsi="Arial Narrow" w:cs="Angsana New"/>
                      <w:i/>
                      <w:sz w:val="28"/>
                      <w:szCs w:val="28"/>
                    </w:rPr>
                  </w:pPr>
                </w:p>
              </w:tc>
            </w:tr>
            <w:tr w:rsidR="00460A21" w:rsidRPr="00E91FBC" w:rsidTr="00C2033D">
              <w:trPr>
                <w:trHeight w:hRule="exact" w:val="4305"/>
              </w:trPr>
              <w:tc>
                <w:tcPr>
                  <w:tcW w:w="2500" w:type="pct"/>
                  <w:tcBorders>
                    <w:top w:val="single" w:sz="4" w:space="0" w:color="auto"/>
                  </w:tcBorders>
                </w:tcPr>
                <w:p w:rsidR="00A4006C" w:rsidRPr="00E91FBC" w:rsidRDefault="00A4006C" w:rsidP="00C2033D">
                  <w:pPr>
                    <w:pStyle w:val="Titl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  <w:rPr>
                      <w:rFonts w:ascii="Arial Narrow" w:hAnsi="Arial Narrow" w:cs="Angsana New"/>
                      <w:i/>
                      <w:color w:val="00B050"/>
                      <w:sz w:val="28"/>
                      <w:szCs w:val="28"/>
                      <w:shd w:val="clear" w:color="auto" w:fill="FFFFFF"/>
                    </w:rPr>
                  </w:pPr>
                  <w:r w:rsidRPr="00E91FBC">
                    <w:rPr>
                      <w:rFonts w:ascii="Arial Narrow" w:hAnsi="Arial Narrow" w:cs="Angsana New"/>
                      <w:i/>
                      <w:color w:val="00B050"/>
                      <w:sz w:val="28"/>
                      <w:szCs w:val="28"/>
                      <w:shd w:val="clear" w:color="auto" w:fill="FFFFFF"/>
                    </w:rPr>
                    <w:t xml:space="preserve">‘’Education is the most powerful weapon which you can use to change the world”- </w:t>
                  </w:r>
                </w:p>
                <w:p w:rsidR="0074778C" w:rsidRPr="00B576BA" w:rsidRDefault="00B576BA" w:rsidP="00C2033D">
                  <w:pPr>
                    <w:pStyle w:val="Titl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  <w:rPr>
                      <w:rFonts w:ascii="Arial Narrow" w:hAnsi="Arial Narrow" w:cs="Angsana New"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 Narrow" w:hAnsi="Arial Narrow" w:cs="Angsana New"/>
                      <w:i/>
                      <w:color w:val="00B050"/>
                      <w:sz w:val="28"/>
                      <w:szCs w:val="28"/>
                      <w:shd w:val="clear" w:color="auto" w:fill="FFFFFF"/>
                    </w:rPr>
                    <w:t xml:space="preserve">                                                </w:t>
                  </w:r>
                  <w:r w:rsidR="00A4006C" w:rsidRPr="00B576BA">
                    <w:rPr>
                      <w:rFonts w:ascii="Arial Narrow" w:hAnsi="Arial Narrow" w:cs="Angsana New"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>Nelson Mandela</w:t>
                  </w:r>
                </w:p>
                <w:p w:rsidR="00B46EAA" w:rsidRPr="00E91FBC" w:rsidRDefault="0074778C" w:rsidP="0074778C">
                  <w:pPr>
                    <w:pStyle w:val="Title"/>
                    <w:jc w:val="both"/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>Th</w:t>
                  </w:r>
                  <w:r w:rsidR="005E2A73"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>is</w:t>
                  </w:r>
                  <w:r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="00AA1952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>forum</w:t>
                  </w:r>
                  <w:r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 is intended to  bring the diaspora community </w:t>
                  </w:r>
                  <w:r w:rsidR="00B962CA"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together </w:t>
                  </w:r>
                  <w:r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>to create awareness how we can raise a vibrant and responsible 2</w:t>
                  </w:r>
                  <w:r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  <w:vertAlign w:val="superscript"/>
                    </w:rPr>
                    <w:t>nd</w:t>
                  </w:r>
                  <w:r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 generation</w:t>
                  </w:r>
                  <w:r w:rsidR="00B962CA"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 in this land of opportunities.</w:t>
                  </w:r>
                </w:p>
                <w:p w:rsidR="00DF2AF5" w:rsidRPr="00E91FBC" w:rsidRDefault="0074778C" w:rsidP="00146C67">
                  <w:pPr>
                    <w:pStyle w:val="Title"/>
                    <w:jc w:val="both"/>
                    <w:rPr>
                      <w:rFonts w:ascii="Arial Narrow" w:hAnsi="Arial Narrow" w:cs="Angsana New"/>
                      <w:i/>
                      <w:color w:val="00B050"/>
                      <w:sz w:val="24"/>
                      <w:szCs w:val="24"/>
                    </w:rPr>
                  </w:pPr>
                  <w:r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Professionals and professors from the  WA &amp; OR area </w:t>
                  </w:r>
                  <w:r w:rsidR="00B46EAA"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are great resources and initiating </w:t>
                  </w:r>
                  <w:r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a network </w:t>
                  </w:r>
                  <w:r w:rsidR="00B46EAA"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could positively impact </w:t>
                  </w:r>
                  <w:r w:rsidRPr="00E91FBC">
                    <w:rPr>
                      <w:rFonts w:ascii="Arial Narrow" w:hAnsi="Arial Narrow" w:cs="Angsana New"/>
                      <w:i/>
                      <w:color w:val="0D0D0D" w:themeColor="text1" w:themeTint="F2"/>
                      <w:sz w:val="24"/>
                      <w:szCs w:val="24"/>
                    </w:rPr>
                    <w:t xml:space="preserve">  the lives and education of the young generation in a meaningful and sustained ways</w:t>
                  </w:r>
                  <w:r w:rsidRPr="00E91FBC">
                    <w:rPr>
                      <w:rFonts w:ascii="Arial Narrow" w:hAnsi="Arial Narrow" w:cs="Angsana New"/>
                      <w:i/>
                      <w:color w:val="00B050"/>
                      <w:sz w:val="24"/>
                      <w:szCs w:val="24"/>
                    </w:rPr>
                    <w:t>.</w:t>
                  </w:r>
                  <w:r w:rsidR="001641CA">
                    <w:rPr>
                      <w:rFonts w:ascii="Arial Narrow" w:hAnsi="Arial Narrow" w:cs="Angsana New"/>
                      <w:i/>
                      <w:color w:val="00B05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2500" w:type="pct"/>
                </w:tcPr>
                <w:p w:rsidR="009112BA" w:rsidRPr="00E91FBC" w:rsidRDefault="001641CA" w:rsidP="009112BA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rPr>
                      <w:rFonts w:ascii="Arial Narrow" w:hAnsi="Arial Narrow"/>
                      <w:i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i/>
                      <w:color w:val="7030A0"/>
                      <w:sz w:val="28"/>
                      <w:szCs w:val="28"/>
                    </w:rPr>
                    <w:t>‘’</w:t>
                  </w:r>
                  <w:r w:rsidR="00A4006C" w:rsidRPr="00E91FBC">
                    <w:rPr>
                      <w:rFonts w:ascii="Arial Narrow" w:hAnsi="Arial Narrow"/>
                      <w:i/>
                      <w:color w:val="7030A0"/>
                      <w:sz w:val="28"/>
                      <w:szCs w:val="28"/>
                    </w:rPr>
                    <w:t>Train up a child in the way he should go, and when he is old he will not depart from it’’. Proverbs 22:6</w:t>
                  </w:r>
                </w:p>
                <w:p w:rsidR="00B576BA" w:rsidRPr="001641CA" w:rsidRDefault="001641CA" w:rsidP="001641CA">
                  <w:pPr>
                    <w:rPr>
                      <w:rFonts w:ascii="Arial Narrow" w:hAnsi="Arial Narrow"/>
                      <w:i/>
                    </w:rPr>
                  </w:pPr>
                  <w:r w:rsidRPr="00B576BA">
                    <w:rPr>
                      <w:rFonts w:ascii="Arial Narrow" w:hAnsi="Arial Narrow"/>
                      <w:i/>
                      <w:color w:val="7030A0"/>
                      <w:sz w:val="28"/>
                      <w:szCs w:val="28"/>
                    </w:rPr>
                    <w:drawing>
                      <wp:inline distT="0" distB="0" distL="0" distR="0" wp14:anchorId="477EFC3A" wp14:editId="6D9F17F5">
                        <wp:extent cx="3363595" cy="965200"/>
                        <wp:effectExtent l="0" t="0" r="190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3595" cy="96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6BA" w:rsidRPr="00E91FBC" w:rsidRDefault="001641CA" w:rsidP="00C2033D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rPr>
                      <w:rFonts w:ascii="Arial Narrow" w:hAnsi="Arial Narrow"/>
                      <w:i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8"/>
                      <w:szCs w:val="28"/>
                    </w:rPr>
                    <w:t>“</w:t>
                  </w:r>
                  <w:r w:rsidRPr="001641CA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8"/>
                      <w:szCs w:val="28"/>
                    </w:rPr>
                    <w:t xml:space="preserve">My people perish for lack of knowledge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8"/>
                      <w:szCs w:val="28"/>
                    </w:rPr>
                    <w:t xml:space="preserve">“   </w:t>
                  </w:r>
                  <w:r w:rsidRPr="001641CA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8"/>
                      <w:szCs w:val="28"/>
                    </w:rPr>
                    <w:t>Hosea 4:6</w:t>
                  </w:r>
                </w:p>
                <w:p w:rsidR="00C2033D" w:rsidRPr="00E91FBC" w:rsidRDefault="00C2033D" w:rsidP="009112BA">
                  <w:pPr>
                    <w:rPr>
                      <w:rFonts w:ascii="Arial Narrow" w:hAnsi="Arial Narrow"/>
                      <w:i/>
                    </w:rPr>
                  </w:pPr>
                </w:p>
              </w:tc>
            </w:tr>
          </w:tbl>
          <w:p w:rsidR="00460A21" w:rsidRPr="00E91FBC" w:rsidRDefault="00460A21">
            <w:pPr>
              <w:rPr>
                <w:rFonts w:ascii="Arial Narrow" w:hAnsi="Arial Narrow"/>
                <w:i/>
              </w:rPr>
            </w:pPr>
          </w:p>
        </w:tc>
      </w:tr>
      <w:tr w:rsidR="00460A21" w:rsidTr="00C2033D">
        <w:trPr>
          <w:trHeight w:hRule="exact" w:val="5603"/>
        </w:trPr>
        <w:tc>
          <w:tcPr>
            <w:tcW w:w="10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033D" w:rsidRPr="00E91FBC" w:rsidRDefault="002D173E" w:rsidP="00146C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u w:val="single"/>
              </w:rPr>
            </w:pPr>
            <w:r w:rsidRPr="00CF7AC7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  <w:u w:val="single"/>
              </w:rPr>
              <w:t>Event details</w:t>
            </w:r>
            <w:r w:rsidR="00C2033D" w:rsidRPr="00CF7AC7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  <w:u w:val="single"/>
              </w:rPr>
              <w:t>:</w:t>
            </w:r>
            <w:r w:rsidR="00C2033D" w:rsidRPr="00E91FBC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u w:val="single"/>
              </w:rPr>
              <w:t xml:space="preserve">  </w:t>
            </w:r>
          </w:p>
          <w:p w:rsidR="00C2033D" w:rsidRPr="00E91FBC" w:rsidRDefault="00C2033D" w:rsidP="00146C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</w:pPr>
            <w:r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All  high school students </w:t>
            </w:r>
            <w:r w:rsidR="00146C67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, their parents and siblings </w:t>
            </w:r>
            <w:r w:rsidR="00AA1952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, c</w:t>
            </w:r>
            <w:r w:rsidR="00146C67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ommunity leaders</w:t>
            </w:r>
            <w:r w:rsidR="00AA1952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,</w:t>
            </w:r>
            <w:r w:rsidR="00146C67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diaspora community members who have the heart to make a difference in our children </w:t>
            </w:r>
            <w:r w:rsidR="00226B38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lives are</w:t>
            </w:r>
            <w:r w:rsidR="00AA1952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encouraged </w:t>
            </w:r>
            <w:r w:rsidR="00226B38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to attend</w:t>
            </w:r>
            <w:r w:rsidR="00146C67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.</w:t>
            </w:r>
          </w:p>
          <w:p w:rsidR="002D173E" w:rsidRPr="00E91FBC" w:rsidRDefault="00C2033D" w:rsidP="00146C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</w:pPr>
            <w:r w:rsidRPr="00E91FBC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</w:rPr>
              <w:t xml:space="preserve">1. </w:t>
            </w:r>
            <w:r w:rsidR="00AA1952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</w:rPr>
              <w:t xml:space="preserve">Forum </w:t>
            </w:r>
            <w:r w:rsidR="002D173E" w:rsidRPr="00CF7AC7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</w:rPr>
              <w:t>:</w:t>
            </w:r>
            <w:r w:rsidR="002D173E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 How the  diaspora community  can take   the full advantage of the </w:t>
            </w:r>
            <w:r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</w:t>
            </w:r>
            <w:r w:rsidR="002D173E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education opportunities in USA. Challenges/opportunities and how we can mobilize resources to </w:t>
            </w:r>
            <w:r w:rsidR="00DF2AF5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positively influence the lives</w:t>
            </w:r>
            <w:r w:rsidR="00BF5055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/</w:t>
            </w:r>
            <w:r w:rsidR="00DF2AF5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education of the 2</w:t>
            </w:r>
            <w:r w:rsidR="00DF2AF5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  <w:vertAlign w:val="superscript"/>
              </w:rPr>
              <w:t>nd</w:t>
            </w:r>
            <w:r w:rsidR="00DF2AF5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generation</w:t>
            </w:r>
            <w:r w:rsidR="00BF5055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and empower families.</w:t>
            </w:r>
          </w:p>
          <w:p w:rsidR="002D173E" w:rsidRPr="00E91FBC" w:rsidRDefault="002D173E" w:rsidP="00146C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</w:pPr>
            <w:r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2. </w:t>
            </w:r>
            <w:r w:rsidRPr="00CF7AC7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  <w:highlight w:val="yellow"/>
              </w:rPr>
              <w:t xml:space="preserve">Recognize </w:t>
            </w:r>
            <w:r w:rsidR="00146C67" w:rsidRPr="00CF7AC7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  <w:highlight w:val="yellow"/>
              </w:rPr>
              <w:t>the</w:t>
            </w:r>
            <w:r w:rsidR="00146C67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2</w:t>
            </w:r>
            <w:r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022 high school &amp; college gradates</w:t>
            </w:r>
            <w:r w:rsidR="00226B38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2D173E" w:rsidRPr="00E91FBC" w:rsidRDefault="002D173E" w:rsidP="00146C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</w:pPr>
            <w:r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3. R</w:t>
            </w:r>
            <w:r w:rsidRPr="00CF7AC7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  <w:highlight w:val="yellow"/>
              </w:rPr>
              <w:t>ecognize</w:t>
            </w:r>
            <w:r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</w:t>
            </w:r>
            <w:r w:rsidR="00226B38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some </w:t>
            </w:r>
            <w:r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exemplary individuals  and families in the community.</w:t>
            </w:r>
          </w:p>
          <w:p w:rsidR="0074778C" w:rsidRPr="00E91FBC" w:rsidRDefault="00146C67" w:rsidP="00146C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</w:pPr>
            <w:r w:rsidRPr="00E91FBC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</w:rPr>
              <w:t>4.</w:t>
            </w:r>
            <w:r w:rsidR="0074778C" w:rsidRPr="00CF7AC7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</w:rPr>
              <w:t>When</w:t>
            </w:r>
            <w:r w:rsidR="0074778C" w:rsidRPr="00E91FBC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</w:rPr>
              <w:t>:</w:t>
            </w:r>
            <w:r w:rsidR="00B962CA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</w:t>
            </w:r>
            <w:r w:rsidR="0074778C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Saturday July 23</w:t>
            </w:r>
            <w:r w:rsidR="0074778C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  <w:vertAlign w:val="superscript"/>
              </w:rPr>
              <w:t>rd</w:t>
            </w:r>
            <w:r w:rsidR="0074778C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, 2022, 1pm -3pm </w:t>
            </w:r>
          </w:p>
          <w:p w:rsidR="0074778C" w:rsidRPr="00E91FBC" w:rsidRDefault="00146C67" w:rsidP="00146C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</w:pPr>
            <w:r w:rsidRPr="00E91FBC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</w:rPr>
              <w:t>5</w:t>
            </w:r>
            <w:r w:rsidRPr="00CF7AC7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</w:rPr>
              <w:t xml:space="preserve">. </w:t>
            </w:r>
            <w:r w:rsidR="0074778C" w:rsidRPr="00CF7AC7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</w:rPr>
              <w:t>Where</w:t>
            </w:r>
            <w:r w:rsidR="00B962CA" w:rsidRPr="00CF7AC7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</w:rPr>
              <w:t>:</w:t>
            </w:r>
            <w:r w:rsidR="00B962CA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</w:t>
            </w:r>
            <w:r w:rsidR="0074778C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>3515 NE Killingsworth St , Portland OR 97211</w:t>
            </w:r>
          </w:p>
          <w:p w:rsidR="00460A21" w:rsidRPr="00E91FBC" w:rsidRDefault="00146C67" w:rsidP="009112BA">
            <w:pPr>
              <w:rPr>
                <w:rFonts w:ascii="Arial Narrow" w:hAnsi="Arial Narrow"/>
                <w:i/>
              </w:rPr>
            </w:pPr>
            <w:r w:rsidRPr="00E91FBC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</w:rPr>
              <w:t xml:space="preserve">6. </w:t>
            </w:r>
            <w:r w:rsidRPr="00CF7AC7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</w:rPr>
              <w:t>Any q</w:t>
            </w:r>
            <w:r w:rsidR="00B962CA" w:rsidRPr="00CF7AC7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  <w:highlight w:val="yellow"/>
              </w:rPr>
              <w:t>uestions</w:t>
            </w:r>
            <w:r w:rsidR="00B962CA" w:rsidRPr="00E91FBC">
              <w:rPr>
                <w:rFonts w:ascii="Arial Narrow" w:hAnsi="Arial Narrow"/>
                <w:i/>
                <w:color w:val="0D0D0D" w:themeColor="text1" w:themeTint="F2"/>
                <w:sz w:val="28"/>
                <w:szCs w:val="28"/>
              </w:rPr>
              <w:t>?</w:t>
            </w:r>
            <w:r w:rsidR="00B962CA" w:rsidRPr="00E91FBC">
              <w:rPr>
                <w:rFonts w:ascii="Arial Narrow" w:hAnsi="Arial Narrow"/>
                <w:i/>
                <w:color w:val="0D0D0D" w:themeColor="text1" w:themeTint="F2"/>
                <w:sz w:val="24"/>
                <w:szCs w:val="24"/>
              </w:rPr>
              <w:t xml:space="preserve"> Please call or text  Worku Negussie @ (360) 735 0204</w:t>
            </w:r>
            <w:r w:rsidR="00B962CA" w:rsidRPr="00E91FBC">
              <w:rPr>
                <w:rFonts w:ascii="Arial Narrow" w:hAnsi="Arial Narrow"/>
                <w:i/>
                <w:color w:val="0D0D0D" w:themeColor="text1" w:themeTint="F2"/>
              </w:rPr>
              <w:t xml:space="preserve"> </w:t>
            </w:r>
          </w:p>
        </w:tc>
      </w:tr>
    </w:tbl>
    <w:p w:rsidR="00460A21" w:rsidRDefault="00460A21" w:rsidP="00D90D98">
      <w:bookmarkStart w:id="0" w:name="_GoBack"/>
      <w:bookmarkEnd w:id="0"/>
    </w:p>
    <w:sectPr w:rsidR="00460A2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C92" w:rsidRDefault="00497C92">
      <w:pPr>
        <w:spacing w:after="0" w:line="240" w:lineRule="auto"/>
      </w:pPr>
      <w:r>
        <w:separator/>
      </w:r>
    </w:p>
  </w:endnote>
  <w:endnote w:type="continuationSeparator" w:id="0">
    <w:p w:rsidR="00497C92" w:rsidRDefault="0049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FBC" w:rsidRDefault="00E91F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FBC" w:rsidRDefault="00E91F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EAA" w:rsidRDefault="00B46EAA">
    <w:pPr>
      <w:pStyle w:val="Footer"/>
    </w:pPr>
    <w:r>
      <w:t>Empower Family Focused Services , 201 NE Park Plaza Dr. # 200, Vancouver ,WA  98684</w:t>
    </w:r>
    <w:r w:rsidR="00B962CA">
      <w:t>, (360) 735 0204</w:t>
    </w:r>
  </w:p>
  <w:p w:rsidR="00B46EAA" w:rsidRDefault="00B46EAA">
    <w:pPr>
      <w:pStyle w:val="Footer"/>
    </w:pPr>
    <w:r>
      <w:t>https://www.familyfocused community.com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C92" w:rsidRDefault="00497C92">
      <w:pPr>
        <w:spacing w:after="0" w:line="240" w:lineRule="auto"/>
      </w:pPr>
      <w:r>
        <w:separator/>
      </w:r>
    </w:p>
  </w:footnote>
  <w:footnote w:type="continuationSeparator" w:id="0">
    <w:p w:rsidR="00497C92" w:rsidRDefault="00497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FBC" w:rsidRDefault="00E91F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FBC" w:rsidRDefault="00E91F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FBC" w:rsidRDefault="00E91FBC">
    <w:pPr>
      <w:pStyle w:val="Header"/>
    </w:pPr>
    <w:r>
      <w:t xml:space="preserve">EFFS , 201 NE Park Plaza Dr. #200, Vancouver, WA 98684 , (360) 735 02004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E0D3F"/>
    <w:multiLevelType w:val="multilevel"/>
    <w:tmpl w:val="C1F67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4A6248"/>
    <w:multiLevelType w:val="hybridMultilevel"/>
    <w:tmpl w:val="EE721D22"/>
    <w:lvl w:ilvl="0" w:tplc="0EC891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491"/>
    <w:rsid w:val="00096D92"/>
    <w:rsid w:val="000D066E"/>
    <w:rsid w:val="00146C67"/>
    <w:rsid w:val="001641CA"/>
    <w:rsid w:val="00226B38"/>
    <w:rsid w:val="00277C04"/>
    <w:rsid w:val="002D173E"/>
    <w:rsid w:val="00340056"/>
    <w:rsid w:val="00460A21"/>
    <w:rsid w:val="00497C92"/>
    <w:rsid w:val="005E2A73"/>
    <w:rsid w:val="006C7128"/>
    <w:rsid w:val="006F634C"/>
    <w:rsid w:val="0074778C"/>
    <w:rsid w:val="007B2E3C"/>
    <w:rsid w:val="009112BA"/>
    <w:rsid w:val="00A4006C"/>
    <w:rsid w:val="00AA1952"/>
    <w:rsid w:val="00B46EAA"/>
    <w:rsid w:val="00B576BA"/>
    <w:rsid w:val="00B962CA"/>
    <w:rsid w:val="00BA1491"/>
    <w:rsid w:val="00BF5055"/>
    <w:rsid w:val="00C2033D"/>
    <w:rsid w:val="00C217E2"/>
    <w:rsid w:val="00CB6988"/>
    <w:rsid w:val="00CF7AC7"/>
    <w:rsid w:val="00D90D98"/>
    <w:rsid w:val="00DF2AF5"/>
    <w:rsid w:val="00E91FBC"/>
    <w:rsid w:val="00EE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፣"/>
  <w14:docId w14:val="1F482F49"/>
  <w15:chartTrackingRefBased/>
  <w15:docId w15:val="{9153E9B5-34E9-1E4D-973F-310A1D685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character" w:styleId="Hyperlink">
    <w:name w:val="Hyperlink"/>
    <w:basedOn w:val="DefaultParagraphFont"/>
    <w:uiPriority w:val="99"/>
    <w:unhideWhenUsed/>
    <w:rsid w:val="00B46EAA"/>
    <w:rPr>
      <w:color w:val="BC5FB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6EAA"/>
    <w:rPr>
      <w:color w:val="605E5C"/>
      <w:shd w:val="clear" w:color="auto" w:fill="E1DFDD"/>
    </w:rPr>
  </w:style>
  <w:style w:type="paragraph" w:customStyle="1" w:styleId="font2">
    <w:name w:val="font_2"/>
    <w:basedOn w:val="Normal"/>
    <w:rsid w:val="00C21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am-ET"/>
    </w:rPr>
  </w:style>
  <w:style w:type="character" w:customStyle="1" w:styleId="color20">
    <w:name w:val="color_20"/>
    <w:basedOn w:val="DefaultParagraphFont"/>
    <w:rsid w:val="00C217E2"/>
  </w:style>
  <w:style w:type="character" w:customStyle="1" w:styleId="text">
    <w:name w:val="text"/>
    <w:basedOn w:val="DefaultParagraphFont"/>
    <w:rsid w:val="00CB6988"/>
  </w:style>
  <w:style w:type="character" w:customStyle="1" w:styleId="apple-converted-space">
    <w:name w:val="apple-converted-space"/>
    <w:basedOn w:val="DefaultParagraphFont"/>
    <w:rsid w:val="00CB6988"/>
  </w:style>
  <w:style w:type="character" w:customStyle="1" w:styleId="indent-1-breaks">
    <w:name w:val="indent-1-breaks"/>
    <w:basedOn w:val="DefaultParagraphFont"/>
    <w:rsid w:val="00CB6988"/>
  </w:style>
  <w:style w:type="paragraph" w:styleId="ListParagraph">
    <w:name w:val="List Paragraph"/>
    <w:basedOn w:val="Normal"/>
    <w:uiPriority w:val="34"/>
    <w:unhideWhenUsed/>
    <w:qFormat/>
    <w:rsid w:val="00B57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4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orkunegussie/Library/Containers/com.microsoft.Word/Data/Library/Application%20Support/Microsoft/Office/16.0/DTS/en-US%7b6BBB078C-075B-524D-AC57-1A386C0811D0%7d/%7bDAC49C77-68CC-5448-9370-B4EAD0CB25D4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{DAC49C77-68CC-5448-9370-B4EAD0CB25D4}tf10002089.dotx</Template>
  <TotalTime>7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2022-07-10T15:20:00Z</cp:lastPrinted>
  <dcterms:created xsi:type="dcterms:W3CDTF">2022-07-12T11:13:00Z</dcterms:created>
  <dcterms:modified xsi:type="dcterms:W3CDTF">2022-07-12T11:19:00Z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